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8AB4F" w14:textId="77777777" w:rsidR="00757596" w:rsidRDefault="00000000">
      <w:pPr>
        <w:widowControl/>
        <w:spacing w:line="480" w:lineRule="atLeast"/>
        <w:jc w:val="center"/>
        <w:rPr>
          <w:rFonts w:ascii="华文中宋" w:eastAsia="华文中宋" w:hAnsi="华文中宋" w:cs="华文中宋" w:hint="eastAsia"/>
          <w:b/>
          <w:bCs/>
          <w:kern w:val="0"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bCs/>
          <w:kern w:val="0"/>
          <w:sz w:val="32"/>
          <w:szCs w:val="32"/>
        </w:rPr>
        <w:t>上海戏剧学院科研项目及成果评奖意识形态审核表</w:t>
      </w:r>
    </w:p>
    <w:p w14:paraId="6729F836" w14:textId="77777777" w:rsidR="00757596" w:rsidRDefault="00000000">
      <w:pPr>
        <w:spacing w:line="500" w:lineRule="exact"/>
        <w:jc w:val="center"/>
        <w:rPr>
          <w:rFonts w:ascii="华文中宋" w:eastAsia="华文中宋" w:hAnsi="华文中宋" w:cs="华文中宋" w:hint="eastAsia"/>
          <w:b/>
          <w:bCs/>
          <w:sz w:val="30"/>
          <w:szCs w:val="30"/>
        </w:rPr>
      </w:pPr>
      <w:r>
        <w:rPr>
          <w:rFonts w:ascii="华文中宋" w:eastAsia="华文中宋" w:hAnsi="华文中宋" w:cs="华文中宋" w:hint="eastAsia"/>
          <w:b/>
          <w:bCs/>
          <w:sz w:val="30"/>
          <w:szCs w:val="30"/>
        </w:rPr>
        <w:t>（项目申报□   项目检查□   项目结项□   成果评奖☑）</w:t>
      </w:r>
    </w:p>
    <w:p w14:paraId="6A923B5E" w14:textId="77777777" w:rsidR="00757596" w:rsidRDefault="00757596">
      <w:pPr>
        <w:spacing w:line="500" w:lineRule="exact"/>
        <w:jc w:val="center"/>
        <w:rPr>
          <w:rFonts w:ascii="华文中宋" w:eastAsia="华文中宋" w:hAnsi="华文中宋" w:cs="华文中宋" w:hint="eastAsia"/>
          <w:b/>
          <w:bCs/>
          <w:sz w:val="30"/>
          <w:szCs w:val="30"/>
        </w:rPr>
      </w:pPr>
    </w:p>
    <w:tbl>
      <w:tblPr>
        <w:tblW w:w="88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9"/>
        <w:gridCol w:w="2387"/>
        <w:gridCol w:w="2263"/>
        <w:gridCol w:w="2129"/>
      </w:tblGrid>
      <w:tr w:rsidR="00757596" w14:paraId="36FBD680" w14:textId="77777777">
        <w:trPr>
          <w:trHeight w:val="680"/>
        </w:trPr>
        <w:tc>
          <w:tcPr>
            <w:tcW w:w="2089" w:type="dxa"/>
            <w:vAlign w:val="center"/>
          </w:tcPr>
          <w:p w14:paraId="6D54ADDE" w14:textId="77777777" w:rsidR="00757596" w:rsidRDefault="00000000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387" w:type="dxa"/>
            <w:vAlign w:val="center"/>
          </w:tcPr>
          <w:p w14:paraId="5AD36D52" w14:textId="77777777" w:rsidR="00757596" w:rsidRDefault="00757596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3" w:type="dxa"/>
            <w:vAlign w:val="center"/>
          </w:tcPr>
          <w:p w14:paraId="0658129F" w14:textId="77777777" w:rsidR="00757596" w:rsidRDefault="00000000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所在部门</w:t>
            </w:r>
          </w:p>
        </w:tc>
        <w:tc>
          <w:tcPr>
            <w:tcW w:w="2129" w:type="dxa"/>
            <w:vAlign w:val="center"/>
          </w:tcPr>
          <w:p w14:paraId="1E6D7147" w14:textId="77777777" w:rsidR="00757596" w:rsidRDefault="00757596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57596" w14:paraId="77B15B65" w14:textId="77777777">
        <w:trPr>
          <w:trHeight w:val="680"/>
        </w:trPr>
        <w:tc>
          <w:tcPr>
            <w:tcW w:w="2089" w:type="dxa"/>
            <w:vAlign w:val="center"/>
          </w:tcPr>
          <w:p w14:paraId="0CD895DA" w14:textId="77777777" w:rsidR="00757596" w:rsidRDefault="00000000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类    别</w:t>
            </w:r>
          </w:p>
        </w:tc>
        <w:tc>
          <w:tcPr>
            <w:tcW w:w="6779" w:type="dxa"/>
            <w:gridSpan w:val="3"/>
            <w:vAlign w:val="center"/>
          </w:tcPr>
          <w:p w14:paraId="3F8176B2" w14:textId="0110B62E" w:rsidR="00757596" w:rsidRDefault="00000000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202</w:t>
            </w:r>
            <w:r w:rsidR="00AE6B01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年度上海市科学技术奖</w:t>
            </w:r>
            <w:r w:rsidR="006F573D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提名</w:t>
            </w:r>
          </w:p>
        </w:tc>
      </w:tr>
      <w:tr w:rsidR="00757596" w14:paraId="47E6C6CD" w14:textId="77777777">
        <w:trPr>
          <w:trHeight w:val="680"/>
        </w:trPr>
        <w:tc>
          <w:tcPr>
            <w:tcW w:w="2089" w:type="dxa"/>
            <w:vAlign w:val="center"/>
          </w:tcPr>
          <w:p w14:paraId="3008445B" w14:textId="77777777" w:rsidR="00757596" w:rsidRDefault="00000000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项目/</w:t>
            </w:r>
          </w:p>
          <w:p w14:paraId="6EE14D02" w14:textId="77777777" w:rsidR="00757596" w:rsidRDefault="00000000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6779" w:type="dxa"/>
            <w:gridSpan w:val="3"/>
            <w:vAlign w:val="center"/>
          </w:tcPr>
          <w:p w14:paraId="4BA59F49" w14:textId="77777777" w:rsidR="00757596" w:rsidRDefault="00000000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《》</w:t>
            </w:r>
          </w:p>
        </w:tc>
      </w:tr>
      <w:tr w:rsidR="00757596" w14:paraId="7D818120" w14:textId="77777777">
        <w:trPr>
          <w:trHeight w:val="5125"/>
        </w:trPr>
        <w:tc>
          <w:tcPr>
            <w:tcW w:w="2089" w:type="dxa"/>
            <w:vAlign w:val="center"/>
          </w:tcPr>
          <w:p w14:paraId="00750367" w14:textId="77777777" w:rsidR="00757596" w:rsidRDefault="00000000">
            <w:pPr>
              <w:widowControl/>
              <w:snapToGrid w:val="0"/>
              <w:spacing w:line="405" w:lineRule="exact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项目负责人</w:t>
            </w:r>
          </w:p>
          <w:p w14:paraId="4A7E94DF" w14:textId="77777777" w:rsidR="00757596" w:rsidRDefault="00000000">
            <w:pPr>
              <w:widowControl/>
              <w:snapToGrid w:val="0"/>
              <w:spacing w:line="405" w:lineRule="exact"/>
              <w:jc w:val="center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承诺</w:t>
            </w:r>
          </w:p>
        </w:tc>
        <w:tc>
          <w:tcPr>
            <w:tcW w:w="6779" w:type="dxa"/>
            <w:gridSpan w:val="3"/>
          </w:tcPr>
          <w:p w14:paraId="1769FEC3" w14:textId="77777777" w:rsidR="00757596" w:rsidRDefault="00000000">
            <w:pPr>
              <w:adjustRightInd w:val="0"/>
              <w:snapToGrid w:val="0"/>
              <w:spacing w:line="360" w:lineRule="exact"/>
              <w:ind w:firstLineChars="200" w:firstLine="432"/>
              <w:rPr>
                <w:rFonts w:ascii="仿宋" w:eastAsia="仿宋" w:hAnsi="仿宋" w:cs="仿宋" w:hint="eastAsia"/>
                <w:color w:val="000000"/>
                <w:spacing w:val="-1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-12"/>
                <w:sz w:val="24"/>
                <w:szCs w:val="24"/>
              </w:rPr>
              <w:t>本人提交的项目/成果严格遵守我国宪法和法律的规定，同时做出以下承诺：</w:t>
            </w:r>
          </w:p>
          <w:p w14:paraId="3A3BBCE8" w14:textId="77777777" w:rsidR="00757596" w:rsidRDefault="00000000">
            <w:pPr>
              <w:adjustRightInd w:val="0"/>
              <w:snapToGrid w:val="0"/>
              <w:spacing w:line="360" w:lineRule="exact"/>
              <w:ind w:firstLineChars="200" w:firstLine="432"/>
              <w:rPr>
                <w:rFonts w:ascii="仿宋" w:eastAsia="仿宋" w:hAnsi="仿宋" w:cs="仿宋" w:hint="eastAsia"/>
                <w:color w:val="000000"/>
                <w:spacing w:val="-1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-12"/>
                <w:sz w:val="24"/>
                <w:szCs w:val="24"/>
              </w:rPr>
              <w:t>1.坚持以马克思列宁主义、毛泽东思想、邓小平理论、“三个代表”重要思想、科学发展观、习近平新时代中国特色社会主义思想为指导，增强“四个意识”、坚定“四个自信”、做到“两个维护”，坚持正确的政治方向、价值取向和研究导向。</w:t>
            </w:r>
          </w:p>
          <w:p w14:paraId="1E1EDDD2" w14:textId="77777777" w:rsidR="00757596" w:rsidRDefault="00000000">
            <w:pPr>
              <w:adjustRightInd w:val="0"/>
              <w:snapToGrid w:val="0"/>
              <w:spacing w:line="360" w:lineRule="exact"/>
              <w:ind w:firstLineChars="200" w:firstLine="434"/>
              <w:rPr>
                <w:rFonts w:ascii="仿宋" w:eastAsia="仿宋" w:hAnsi="仿宋" w:cs="仿宋" w:hint="eastAsia"/>
                <w:b/>
                <w:bCs/>
                <w:color w:val="000000"/>
                <w:spacing w:val="-1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pacing w:val="-12"/>
                <w:sz w:val="24"/>
                <w:szCs w:val="24"/>
              </w:rPr>
              <w:t>2.项目/成果不存在意识形态问题。</w:t>
            </w:r>
          </w:p>
          <w:p w14:paraId="586D0AFC" w14:textId="77777777" w:rsidR="00757596" w:rsidRDefault="00000000">
            <w:pPr>
              <w:adjustRightInd w:val="0"/>
              <w:snapToGrid w:val="0"/>
              <w:spacing w:line="360" w:lineRule="exact"/>
              <w:ind w:firstLineChars="200" w:firstLine="434"/>
              <w:rPr>
                <w:rFonts w:ascii="仿宋" w:eastAsia="仿宋" w:hAnsi="仿宋" w:cs="仿宋" w:hint="eastAsia"/>
                <w:b/>
                <w:bCs/>
                <w:color w:val="000000"/>
                <w:spacing w:val="-1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pacing w:val="-12"/>
                <w:sz w:val="24"/>
                <w:szCs w:val="24"/>
              </w:rPr>
              <w:t>3.项目/成果不存在科研诚信问题，没有知识产权争议。</w:t>
            </w:r>
          </w:p>
          <w:p w14:paraId="68DF1026" w14:textId="77777777" w:rsidR="00757596" w:rsidRDefault="00757596">
            <w:pPr>
              <w:adjustRightInd w:val="0"/>
              <w:snapToGrid w:val="0"/>
              <w:spacing w:line="360" w:lineRule="exact"/>
              <w:rPr>
                <w:rFonts w:ascii="仿宋" w:eastAsia="仿宋" w:hAnsi="仿宋" w:cs="仿宋" w:hint="eastAsia"/>
                <w:color w:val="000000"/>
                <w:spacing w:val="-12"/>
                <w:sz w:val="24"/>
                <w:szCs w:val="24"/>
              </w:rPr>
            </w:pPr>
          </w:p>
          <w:p w14:paraId="04BAA040" w14:textId="77777777" w:rsidR="00757596" w:rsidRDefault="00000000">
            <w:pPr>
              <w:adjustRightInd w:val="0"/>
              <w:snapToGrid w:val="0"/>
              <w:spacing w:line="360" w:lineRule="exact"/>
              <w:ind w:firstLineChars="200" w:firstLine="432"/>
              <w:rPr>
                <w:rFonts w:ascii="仿宋" w:eastAsia="仿宋" w:hAnsi="仿宋" w:cs="仿宋" w:hint="eastAsia"/>
                <w:color w:val="000000"/>
                <w:spacing w:val="-1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-12"/>
                <w:sz w:val="24"/>
                <w:szCs w:val="24"/>
              </w:rPr>
              <w:t>本人郑重承诺，以上情况属实，并愿意承担相应责任。</w:t>
            </w:r>
          </w:p>
          <w:p w14:paraId="1DBFE1DE" w14:textId="77777777" w:rsidR="00757596" w:rsidRDefault="00757596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pacing w:val="-12"/>
                <w:sz w:val="24"/>
                <w:szCs w:val="24"/>
              </w:rPr>
            </w:pPr>
          </w:p>
          <w:p w14:paraId="76D4882F" w14:textId="77777777" w:rsidR="00757596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pacing w:val="-1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-12"/>
                <w:sz w:val="24"/>
                <w:szCs w:val="24"/>
              </w:rPr>
              <w:t>承诺人签字：</w:t>
            </w:r>
          </w:p>
          <w:p w14:paraId="1E1F79FC" w14:textId="77777777" w:rsidR="00757596" w:rsidRDefault="00757596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仿宋" w:eastAsia="仿宋" w:hAnsi="仿宋" w:cs="仿宋" w:hint="eastAsia"/>
                <w:color w:val="000000"/>
                <w:spacing w:val="-12"/>
                <w:sz w:val="24"/>
                <w:szCs w:val="24"/>
              </w:rPr>
            </w:pPr>
          </w:p>
          <w:p w14:paraId="72AE05B1" w14:textId="77777777" w:rsidR="00757596" w:rsidRDefault="00000000">
            <w:pPr>
              <w:widowControl/>
              <w:adjustRightInd w:val="0"/>
              <w:snapToGrid w:val="0"/>
              <w:spacing w:line="360" w:lineRule="exact"/>
              <w:ind w:firstLineChars="2000" w:firstLine="4320"/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-12"/>
                <w:sz w:val="24"/>
                <w:szCs w:val="24"/>
              </w:rPr>
              <w:t>年      月      日</w:t>
            </w:r>
          </w:p>
        </w:tc>
      </w:tr>
      <w:tr w:rsidR="00757596" w14:paraId="209BAEAE" w14:textId="77777777">
        <w:trPr>
          <w:trHeight w:val="90"/>
        </w:trPr>
        <w:tc>
          <w:tcPr>
            <w:tcW w:w="2089" w:type="dxa"/>
            <w:vAlign w:val="center"/>
          </w:tcPr>
          <w:p w14:paraId="32AEBBE3" w14:textId="77777777" w:rsidR="00757596" w:rsidRDefault="00000000">
            <w:pPr>
              <w:snapToGrid w:val="0"/>
              <w:spacing w:line="405" w:lineRule="atLeast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所在党支部</w:t>
            </w:r>
          </w:p>
          <w:p w14:paraId="5AE3F920" w14:textId="77777777" w:rsidR="00757596" w:rsidRDefault="00000000">
            <w:pPr>
              <w:snapToGrid w:val="0"/>
              <w:spacing w:line="405" w:lineRule="atLeast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/部门审核意见</w:t>
            </w:r>
          </w:p>
        </w:tc>
        <w:tc>
          <w:tcPr>
            <w:tcW w:w="6779" w:type="dxa"/>
            <w:gridSpan w:val="3"/>
          </w:tcPr>
          <w:p w14:paraId="71B18CD0" w14:textId="77777777" w:rsidR="00757596" w:rsidRDefault="00757596">
            <w:pPr>
              <w:widowControl/>
              <w:snapToGrid w:val="0"/>
              <w:spacing w:line="405" w:lineRule="atLeast"/>
              <w:ind w:firstLineChars="1600" w:firstLine="4480"/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</w:pPr>
          </w:p>
          <w:p w14:paraId="67459CB0" w14:textId="77777777" w:rsidR="00757596" w:rsidRDefault="00000000">
            <w:pPr>
              <w:widowControl/>
              <w:snapToGrid w:val="0"/>
              <w:spacing w:line="405" w:lineRule="atLeas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经审核，以上情况属实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□/不属实□，同意□/不同意□申报。</w:t>
            </w:r>
          </w:p>
          <w:p w14:paraId="5B49A35E" w14:textId="77777777" w:rsidR="00757596" w:rsidRDefault="00757596">
            <w:pPr>
              <w:widowControl/>
              <w:snapToGrid w:val="0"/>
              <w:spacing w:line="405" w:lineRule="atLeast"/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</w:pPr>
          </w:p>
          <w:p w14:paraId="194531D7" w14:textId="77777777" w:rsidR="00757596" w:rsidRDefault="00000000">
            <w:pPr>
              <w:widowControl/>
              <w:snapToGrid w:val="0"/>
              <w:spacing w:line="405" w:lineRule="atLeast"/>
              <w:ind w:firstLineChars="400" w:firstLine="960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党支部/部门负责人签字：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5B3DAEF3" w14:textId="77777777" w:rsidR="00757596" w:rsidRDefault="00000000">
            <w:pPr>
              <w:widowControl/>
              <w:snapToGrid w:val="0"/>
              <w:spacing w:line="405" w:lineRule="atLeast"/>
              <w:ind w:firstLineChars="1900" w:firstLine="4560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（盖章）</w:t>
            </w:r>
          </w:p>
          <w:p w14:paraId="04ABFA24" w14:textId="77777777" w:rsidR="00757596" w:rsidRDefault="00000000">
            <w:pPr>
              <w:snapToGrid w:val="0"/>
              <w:spacing w:line="405" w:lineRule="atLeast"/>
              <w:ind w:firstLineChars="1800" w:firstLine="4320"/>
              <w:rPr>
                <w:rFonts w:ascii="仿宋" w:eastAsia="仿宋" w:hAnsi="仿宋" w:cs="仿宋" w:hint="eastAsia"/>
                <w:color w:val="000000"/>
                <w:spacing w:val="-1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年     月     日</w:t>
            </w:r>
          </w:p>
        </w:tc>
      </w:tr>
      <w:tr w:rsidR="00757596" w14:paraId="35E91779" w14:textId="77777777">
        <w:trPr>
          <w:trHeight w:val="90"/>
        </w:trPr>
        <w:tc>
          <w:tcPr>
            <w:tcW w:w="2089" w:type="dxa"/>
            <w:vAlign w:val="center"/>
          </w:tcPr>
          <w:p w14:paraId="6AFBEAB9" w14:textId="77777777" w:rsidR="00757596" w:rsidRDefault="00000000">
            <w:pPr>
              <w:snapToGrid w:val="0"/>
              <w:spacing w:line="405" w:lineRule="atLeast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科研处</w:t>
            </w:r>
          </w:p>
          <w:p w14:paraId="11B95CBB" w14:textId="77777777" w:rsidR="00757596" w:rsidRDefault="00000000">
            <w:pPr>
              <w:snapToGrid w:val="0"/>
              <w:spacing w:line="405" w:lineRule="atLeast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779" w:type="dxa"/>
            <w:gridSpan w:val="3"/>
          </w:tcPr>
          <w:p w14:paraId="1687852B" w14:textId="77777777" w:rsidR="00757596" w:rsidRDefault="00757596">
            <w:pPr>
              <w:widowControl/>
              <w:snapToGrid w:val="0"/>
              <w:spacing w:line="405" w:lineRule="atLeast"/>
              <w:ind w:firstLineChars="1600" w:firstLine="4480"/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</w:pPr>
          </w:p>
          <w:p w14:paraId="2E68216F" w14:textId="77777777" w:rsidR="00757596" w:rsidRDefault="00000000">
            <w:pPr>
              <w:widowControl/>
              <w:snapToGrid w:val="0"/>
              <w:spacing w:line="405" w:lineRule="atLeas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经审核，以上情况属实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□/不属实□，同意□/不同意□申报。</w:t>
            </w:r>
          </w:p>
          <w:p w14:paraId="357B27FA" w14:textId="77777777" w:rsidR="00757596" w:rsidRDefault="00757596">
            <w:pPr>
              <w:widowControl/>
              <w:snapToGrid w:val="0"/>
              <w:spacing w:line="405" w:lineRule="atLeast"/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</w:pPr>
          </w:p>
          <w:p w14:paraId="421FC62F" w14:textId="77777777" w:rsidR="00757596" w:rsidRDefault="00000000">
            <w:pPr>
              <w:widowControl/>
              <w:snapToGrid w:val="0"/>
              <w:spacing w:line="405" w:lineRule="atLeast"/>
              <w:ind w:firstLineChars="400" w:firstLine="960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科研处负责人签字：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172F2860" w14:textId="77777777" w:rsidR="00757596" w:rsidRDefault="00000000">
            <w:pPr>
              <w:widowControl/>
              <w:snapToGrid w:val="0"/>
              <w:spacing w:line="405" w:lineRule="atLeast"/>
              <w:ind w:firstLineChars="1900" w:firstLine="4560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（盖章）</w:t>
            </w:r>
          </w:p>
          <w:p w14:paraId="6B074285" w14:textId="77777777" w:rsidR="00757596" w:rsidRDefault="00000000">
            <w:pPr>
              <w:snapToGrid w:val="0"/>
              <w:spacing w:line="405" w:lineRule="atLeast"/>
              <w:ind w:firstLineChars="1800" w:firstLine="4320"/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年     月     日</w:t>
            </w:r>
          </w:p>
        </w:tc>
      </w:tr>
    </w:tbl>
    <w:p w14:paraId="0BCE04C9" w14:textId="77777777" w:rsidR="00757596" w:rsidRDefault="00757596">
      <w:pPr>
        <w:spacing w:line="360" w:lineRule="exact"/>
        <w:rPr>
          <w:rFonts w:ascii="楷体" w:eastAsia="楷体" w:hAnsi="楷体" w:hint="eastAsia"/>
          <w:sz w:val="24"/>
          <w:szCs w:val="24"/>
        </w:rPr>
      </w:pPr>
    </w:p>
    <w:sectPr w:rsidR="00757596">
      <w:pgSz w:w="11906" w:h="16838"/>
      <w:pgMar w:top="1440" w:right="1797" w:bottom="1134" w:left="1797" w:header="851" w:footer="992" w:gutter="0"/>
      <w:pgNumType w:start="16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Bold r:id="rId1" w:subsetted="1" w:fontKey="{889FA3C2-FC07-4A11-BBFE-5B8D9171C74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53725FB-B7FB-49B2-9D87-2F61E8982499}"/>
    <w:embedBold r:id="rId3" w:subsetted="1" w:fontKey="{F6FDC91C-14C3-4F57-9A8E-594553A92795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2MzYjc2MWYyNzkzN2EzNGU5NjgxMTA0MDg5ZGRiOTIifQ=="/>
  </w:docVars>
  <w:rsids>
    <w:rsidRoot w:val="6E631E01"/>
    <w:rsid w:val="000201DF"/>
    <w:rsid w:val="00135135"/>
    <w:rsid w:val="001A243C"/>
    <w:rsid w:val="001A3C1C"/>
    <w:rsid w:val="001B1D6E"/>
    <w:rsid w:val="001E5284"/>
    <w:rsid w:val="00294959"/>
    <w:rsid w:val="002A7747"/>
    <w:rsid w:val="002C0D06"/>
    <w:rsid w:val="002D220D"/>
    <w:rsid w:val="003C78D8"/>
    <w:rsid w:val="003D6DA6"/>
    <w:rsid w:val="003E42CB"/>
    <w:rsid w:val="003F226F"/>
    <w:rsid w:val="005541D1"/>
    <w:rsid w:val="005866AC"/>
    <w:rsid w:val="00595725"/>
    <w:rsid w:val="00657EF0"/>
    <w:rsid w:val="00680643"/>
    <w:rsid w:val="006B732E"/>
    <w:rsid w:val="006F573D"/>
    <w:rsid w:val="00727781"/>
    <w:rsid w:val="0074359C"/>
    <w:rsid w:val="00757596"/>
    <w:rsid w:val="007E035D"/>
    <w:rsid w:val="008150FE"/>
    <w:rsid w:val="009565B8"/>
    <w:rsid w:val="00963B7A"/>
    <w:rsid w:val="009B701C"/>
    <w:rsid w:val="00A73CF6"/>
    <w:rsid w:val="00AC14D2"/>
    <w:rsid w:val="00AE6B01"/>
    <w:rsid w:val="00B138FC"/>
    <w:rsid w:val="00B24421"/>
    <w:rsid w:val="00B652CA"/>
    <w:rsid w:val="00BC4858"/>
    <w:rsid w:val="00D5063D"/>
    <w:rsid w:val="00DC7FB9"/>
    <w:rsid w:val="00E3135C"/>
    <w:rsid w:val="00F27D08"/>
    <w:rsid w:val="0116312F"/>
    <w:rsid w:val="029A7D90"/>
    <w:rsid w:val="02AC4049"/>
    <w:rsid w:val="02E37041"/>
    <w:rsid w:val="0361265C"/>
    <w:rsid w:val="03A04F32"/>
    <w:rsid w:val="04283310"/>
    <w:rsid w:val="042B5143"/>
    <w:rsid w:val="04800E43"/>
    <w:rsid w:val="04983E5B"/>
    <w:rsid w:val="04A44EF6"/>
    <w:rsid w:val="05096B07"/>
    <w:rsid w:val="05687CD1"/>
    <w:rsid w:val="06B036DE"/>
    <w:rsid w:val="06F35CC1"/>
    <w:rsid w:val="071C0D73"/>
    <w:rsid w:val="07CF228A"/>
    <w:rsid w:val="07ED44BE"/>
    <w:rsid w:val="07FE491D"/>
    <w:rsid w:val="080C0DE8"/>
    <w:rsid w:val="082C4FE6"/>
    <w:rsid w:val="08591B53"/>
    <w:rsid w:val="08C90A87"/>
    <w:rsid w:val="09371E95"/>
    <w:rsid w:val="09581B5E"/>
    <w:rsid w:val="09B47989"/>
    <w:rsid w:val="0A432ABB"/>
    <w:rsid w:val="0AE0655C"/>
    <w:rsid w:val="0CFB767D"/>
    <w:rsid w:val="0D35493D"/>
    <w:rsid w:val="0D98311E"/>
    <w:rsid w:val="0E9C09EC"/>
    <w:rsid w:val="0EB67D00"/>
    <w:rsid w:val="0F783207"/>
    <w:rsid w:val="0FA80F53"/>
    <w:rsid w:val="0FE22030"/>
    <w:rsid w:val="1030200B"/>
    <w:rsid w:val="106A50BC"/>
    <w:rsid w:val="10AF4A06"/>
    <w:rsid w:val="1145536B"/>
    <w:rsid w:val="114C494B"/>
    <w:rsid w:val="11C97D4A"/>
    <w:rsid w:val="11DA3D05"/>
    <w:rsid w:val="13313DF9"/>
    <w:rsid w:val="13453400"/>
    <w:rsid w:val="1355345C"/>
    <w:rsid w:val="13783063"/>
    <w:rsid w:val="1399374C"/>
    <w:rsid w:val="13C22CA3"/>
    <w:rsid w:val="13CC0D89"/>
    <w:rsid w:val="13D34EB0"/>
    <w:rsid w:val="13E7095B"/>
    <w:rsid w:val="13ED41C3"/>
    <w:rsid w:val="145F04F1"/>
    <w:rsid w:val="14CB5B87"/>
    <w:rsid w:val="15211C4B"/>
    <w:rsid w:val="15D32F45"/>
    <w:rsid w:val="15E13F80"/>
    <w:rsid w:val="17173305"/>
    <w:rsid w:val="178C5AA1"/>
    <w:rsid w:val="17CA56FB"/>
    <w:rsid w:val="186500A0"/>
    <w:rsid w:val="18CA2B86"/>
    <w:rsid w:val="18D86AC4"/>
    <w:rsid w:val="1921046B"/>
    <w:rsid w:val="192E106F"/>
    <w:rsid w:val="19481E9C"/>
    <w:rsid w:val="194B7296"/>
    <w:rsid w:val="19882298"/>
    <w:rsid w:val="19FA3038"/>
    <w:rsid w:val="1A907657"/>
    <w:rsid w:val="1B304A76"/>
    <w:rsid w:val="1B46240B"/>
    <w:rsid w:val="1BC31CAE"/>
    <w:rsid w:val="1ED57D2E"/>
    <w:rsid w:val="1F1A3993"/>
    <w:rsid w:val="1F1F544D"/>
    <w:rsid w:val="1F90634B"/>
    <w:rsid w:val="1FA83694"/>
    <w:rsid w:val="20346CD6"/>
    <w:rsid w:val="20452BFE"/>
    <w:rsid w:val="20573B7B"/>
    <w:rsid w:val="213D1BBA"/>
    <w:rsid w:val="21404409"/>
    <w:rsid w:val="21AB121A"/>
    <w:rsid w:val="22521696"/>
    <w:rsid w:val="22A72DE8"/>
    <w:rsid w:val="230304F3"/>
    <w:rsid w:val="231132FF"/>
    <w:rsid w:val="24092228"/>
    <w:rsid w:val="241F3D6C"/>
    <w:rsid w:val="245C2C9F"/>
    <w:rsid w:val="248024EA"/>
    <w:rsid w:val="25034EC9"/>
    <w:rsid w:val="26924756"/>
    <w:rsid w:val="26962499"/>
    <w:rsid w:val="26BE554B"/>
    <w:rsid w:val="26D44D6F"/>
    <w:rsid w:val="27B0758A"/>
    <w:rsid w:val="280600C8"/>
    <w:rsid w:val="2899001E"/>
    <w:rsid w:val="289C3AB4"/>
    <w:rsid w:val="28BA7F95"/>
    <w:rsid w:val="292A336C"/>
    <w:rsid w:val="2A24600D"/>
    <w:rsid w:val="2AD90BA6"/>
    <w:rsid w:val="2B681F2A"/>
    <w:rsid w:val="2BBB02AC"/>
    <w:rsid w:val="2BFF63EA"/>
    <w:rsid w:val="2CF577ED"/>
    <w:rsid w:val="2D202ABC"/>
    <w:rsid w:val="2D931734"/>
    <w:rsid w:val="2E254102"/>
    <w:rsid w:val="2E3867B0"/>
    <w:rsid w:val="2E982B26"/>
    <w:rsid w:val="307A24E3"/>
    <w:rsid w:val="30FD3114"/>
    <w:rsid w:val="31556AAC"/>
    <w:rsid w:val="316B4522"/>
    <w:rsid w:val="31E83DC4"/>
    <w:rsid w:val="32B617CD"/>
    <w:rsid w:val="32DC7485"/>
    <w:rsid w:val="32E75E2A"/>
    <w:rsid w:val="33F56325"/>
    <w:rsid w:val="340824FC"/>
    <w:rsid w:val="34207846"/>
    <w:rsid w:val="342235BE"/>
    <w:rsid w:val="3529097C"/>
    <w:rsid w:val="37BA58BB"/>
    <w:rsid w:val="388C7258"/>
    <w:rsid w:val="38AC5B4C"/>
    <w:rsid w:val="39785A2E"/>
    <w:rsid w:val="3B057795"/>
    <w:rsid w:val="3B702E61"/>
    <w:rsid w:val="3B9B5A04"/>
    <w:rsid w:val="3C1557B6"/>
    <w:rsid w:val="3C21415B"/>
    <w:rsid w:val="3CF9660A"/>
    <w:rsid w:val="3D193084"/>
    <w:rsid w:val="3D2F28A7"/>
    <w:rsid w:val="3DAE1A1E"/>
    <w:rsid w:val="3E135D25"/>
    <w:rsid w:val="3EB017C6"/>
    <w:rsid w:val="3F854A01"/>
    <w:rsid w:val="41654AEA"/>
    <w:rsid w:val="419E7FFC"/>
    <w:rsid w:val="42134546"/>
    <w:rsid w:val="42F51E9D"/>
    <w:rsid w:val="446948F1"/>
    <w:rsid w:val="448B2AB9"/>
    <w:rsid w:val="45790B64"/>
    <w:rsid w:val="45FE550D"/>
    <w:rsid w:val="470628CB"/>
    <w:rsid w:val="471274C2"/>
    <w:rsid w:val="479C6D8B"/>
    <w:rsid w:val="47F46BC7"/>
    <w:rsid w:val="487B2E45"/>
    <w:rsid w:val="4891762D"/>
    <w:rsid w:val="48AD59C1"/>
    <w:rsid w:val="48D72771"/>
    <w:rsid w:val="4A4C4A99"/>
    <w:rsid w:val="4A527BD5"/>
    <w:rsid w:val="4BDA4326"/>
    <w:rsid w:val="4C583BC9"/>
    <w:rsid w:val="4C681932"/>
    <w:rsid w:val="4CA7245A"/>
    <w:rsid w:val="4CFD02CC"/>
    <w:rsid w:val="4D477799"/>
    <w:rsid w:val="4DA644C0"/>
    <w:rsid w:val="4E347D1E"/>
    <w:rsid w:val="4E665C0E"/>
    <w:rsid w:val="4F824AB9"/>
    <w:rsid w:val="4FC155E1"/>
    <w:rsid w:val="4FFD05E3"/>
    <w:rsid w:val="501C6CBB"/>
    <w:rsid w:val="50591CBD"/>
    <w:rsid w:val="50813723"/>
    <w:rsid w:val="50DB26D2"/>
    <w:rsid w:val="519A07DF"/>
    <w:rsid w:val="52383B54"/>
    <w:rsid w:val="5277467D"/>
    <w:rsid w:val="52D65847"/>
    <w:rsid w:val="541E24F9"/>
    <w:rsid w:val="549E4143"/>
    <w:rsid w:val="54AD4949"/>
    <w:rsid w:val="54DC4C6B"/>
    <w:rsid w:val="55362F9B"/>
    <w:rsid w:val="55F22F4D"/>
    <w:rsid w:val="56220DA3"/>
    <w:rsid w:val="56DA4FD5"/>
    <w:rsid w:val="570010E5"/>
    <w:rsid w:val="57723665"/>
    <w:rsid w:val="57D305A7"/>
    <w:rsid w:val="585A41D2"/>
    <w:rsid w:val="5A20384C"/>
    <w:rsid w:val="5A33357F"/>
    <w:rsid w:val="5C441A74"/>
    <w:rsid w:val="5CE648D9"/>
    <w:rsid w:val="5D066D29"/>
    <w:rsid w:val="5D131446"/>
    <w:rsid w:val="606F1089"/>
    <w:rsid w:val="607448F1"/>
    <w:rsid w:val="60A70823"/>
    <w:rsid w:val="61337CB0"/>
    <w:rsid w:val="613C540F"/>
    <w:rsid w:val="61750921"/>
    <w:rsid w:val="627806C9"/>
    <w:rsid w:val="6356208C"/>
    <w:rsid w:val="64346872"/>
    <w:rsid w:val="64F658D5"/>
    <w:rsid w:val="651F4987"/>
    <w:rsid w:val="65224EAF"/>
    <w:rsid w:val="65D06126"/>
    <w:rsid w:val="662D5327"/>
    <w:rsid w:val="66651FD6"/>
    <w:rsid w:val="67177D85"/>
    <w:rsid w:val="679A69EC"/>
    <w:rsid w:val="68012F0F"/>
    <w:rsid w:val="68106CAE"/>
    <w:rsid w:val="68A5389A"/>
    <w:rsid w:val="697D0373"/>
    <w:rsid w:val="6A154A4F"/>
    <w:rsid w:val="6A3F1ACC"/>
    <w:rsid w:val="6A464C09"/>
    <w:rsid w:val="6AD62431"/>
    <w:rsid w:val="6B4D4826"/>
    <w:rsid w:val="6BDB50C1"/>
    <w:rsid w:val="6C0C6CE4"/>
    <w:rsid w:val="6C1E0E91"/>
    <w:rsid w:val="6C9A123C"/>
    <w:rsid w:val="6CA1081C"/>
    <w:rsid w:val="6CC63375"/>
    <w:rsid w:val="6D535020"/>
    <w:rsid w:val="6D633D24"/>
    <w:rsid w:val="6DD24A05"/>
    <w:rsid w:val="6E587601"/>
    <w:rsid w:val="6E631E01"/>
    <w:rsid w:val="6EA2262A"/>
    <w:rsid w:val="6EF8049C"/>
    <w:rsid w:val="6F4638FD"/>
    <w:rsid w:val="6F487CDD"/>
    <w:rsid w:val="70A408DB"/>
    <w:rsid w:val="70B90B3E"/>
    <w:rsid w:val="711C66C3"/>
    <w:rsid w:val="72113D4E"/>
    <w:rsid w:val="730D6C0C"/>
    <w:rsid w:val="73B47087"/>
    <w:rsid w:val="73BA21C4"/>
    <w:rsid w:val="74A964C0"/>
    <w:rsid w:val="75C0112A"/>
    <w:rsid w:val="76357B2C"/>
    <w:rsid w:val="774C6BE7"/>
    <w:rsid w:val="780E2ADE"/>
    <w:rsid w:val="78650950"/>
    <w:rsid w:val="79DC10E6"/>
    <w:rsid w:val="7A2B7977"/>
    <w:rsid w:val="7B2E3BC3"/>
    <w:rsid w:val="7BA8627B"/>
    <w:rsid w:val="7C6571E3"/>
    <w:rsid w:val="7E327526"/>
    <w:rsid w:val="7E4B4A8C"/>
    <w:rsid w:val="7F2A6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144924"/>
  <w15:docId w15:val="{62865357-1DD6-4FF1-A7F8-7AA1D795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页眉 字符"/>
    <w:link w:val="a4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>微软公司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张纲</dc:creator>
  <cp:lastModifiedBy>Cosmos Tiger Gu</cp:lastModifiedBy>
  <cp:revision>14</cp:revision>
  <cp:lastPrinted>2024-04-22T05:51:00Z</cp:lastPrinted>
  <dcterms:created xsi:type="dcterms:W3CDTF">2022-09-16T00:43:00Z</dcterms:created>
  <dcterms:modified xsi:type="dcterms:W3CDTF">2026-08-11T15:46:00Z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3FC078FD18014B8FAC546F46D0A26D49</vt:lpwstr>
  </property>
</Properties>
</file>